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B838B" w14:textId="77777777" w:rsidR="00F83944" w:rsidRDefault="001042F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GRILLE D’EVALUATION : RECRUTEMENT D’UN MANAGER DES VENTES</w:t>
      </w:r>
    </w:p>
    <w:p w14:paraId="2A223800" w14:textId="77777777" w:rsidR="00F83944" w:rsidRDefault="001042FC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>1° : Concevez une grille d’évaluation des deux candidatures et sélectionnez la candidate à recevoir pour un entretien.</w:t>
      </w:r>
    </w:p>
    <w:p w14:paraId="7DCB1CEE" w14:textId="77777777" w:rsidR="00F83944" w:rsidRDefault="001042FC">
      <w:pPr>
        <w:spacing w:after="0" w:line="240" w:lineRule="auto"/>
        <w:jc w:val="both"/>
        <w:rPr>
          <w:rFonts w:ascii="Arial" w:eastAsia="Times New Roman" w:hAnsi="Arial" w:cs="Arial"/>
          <w:i/>
          <w:iCs/>
          <w:sz w:val="24"/>
          <w:szCs w:val="24"/>
          <w:lang w:eastAsia="fr-FR"/>
        </w:rPr>
      </w:pPr>
      <w:r>
        <w:rPr>
          <w:rFonts w:ascii="Arial" w:eastAsia="Times New Roman" w:hAnsi="Arial" w:cs="Arial"/>
          <w:i/>
          <w:iCs/>
          <w:sz w:val="24"/>
          <w:szCs w:val="24"/>
          <w:lang w:eastAsia="fr-FR"/>
        </w:rPr>
        <w:t xml:space="preserve">Tout outil permettant d’analyser les candidatures doit </w:t>
      </w:r>
      <w:r>
        <w:rPr>
          <w:rFonts w:ascii="Arial" w:eastAsia="Times New Roman" w:hAnsi="Arial" w:cs="Arial"/>
          <w:i/>
          <w:iCs/>
          <w:sz w:val="24"/>
          <w:szCs w:val="24"/>
          <w:lang w:eastAsia="fr-FR"/>
        </w:rPr>
        <w:t>être accepté.</w:t>
      </w:r>
    </w:p>
    <w:p w14:paraId="7421DADB" w14:textId="77777777" w:rsidR="00F83944" w:rsidRDefault="00F83944">
      <w:pPr>
        <w:spacing w:after="0" w:line="240" w:lineRule="auto"/>
        <w:jc w:val="both"/>
        <w:rPr>
          <w:rFonts w:ascii="Arial" w:eastAsia="Times New Roman" w:hAnsi="Arial" w:cs="Arial"/>
          <w:i/>
          <w:iCs/>
          <w:sz w:val="24"/>
          <w:szCs w:val="24"/>
          <w:lang w:eastAsia="fr-FR"/>
        </w:rPr>
      </w:pPr>
    </w:p>
    <w:p w14:paraId="51D60243" w14:textId="77777777" w:rsidR="00F83944" w:rsidRDefault="00F83944">
      <w:pPr>
        <w:spacing w:after="0" w:line="240" w:lineRule="auto"/>
        <w:jc w:val="both"/>
        <w:rPr>
          <w:rFonts w:ascii="Arial" w:eastAsia="Times New Roman" w:hAnsi="Arial" w:cs="Arial"/>
          <w:i/>
          <w:iCs/>
          <w:sz w:val="14"/>
          <w:szCs w:val="24"/>
          <w:lang w:eastAsia="fr-FR"/>
        </w:rPr>
      </w:pPr>
    </w:p>
    <w:tbl>
      <w:tblPr>
        <w:tblW w:w="6208" w:type="pct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33"/>
        <w:gridCol w:w="729"/>
        <w:gridCol w:w="850"/>
        <w:gridCol w:w="1132"/>
        <w:gridCol w:w="1139"/>
        <w:gridCol w:w="845"/>
        <w:gridCol w:w="993"/>
        <w:gridCol w:w="1132"/>
        <w:gridCol w:w="999"/>
        <w:gridCol w:w="163"/>
        <w:gridCol w:w="43"/>
      </w:tblGrid>
      <w:tr w:rsidR="00F83944" w14:paraId="0FDE161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1A42D" w14:textId="77777777" w:rsidR="00F83944" w:rsidRDefault="00104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>Critères</w:t>
            </w:r>
          </w:p>
        </w:tc>
        <w:tc>
          <w:tcPr>
            <w:tcW w:w="3850" w:type="dxa"/>
            <w:gridSpan w:val="4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4120A" w14:textId="77777777" w:rsidR="00F83944" w:rsidRDefault="00104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ELODIE</w:t>
            </w:r>
          </w:p>
        </w:tc>
        <w:tc>
          <w:tcPr>
            <w:tcW w:w="3969" w:type="dxa"/>
            <w:gridSpan w:val="4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4CC3F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NADERA</w:t>
            </w:r>
          </w:p>
        </w:tc>
        <w:tc>
          <w:tcPr>
            <w:tcW w:w="16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2C52B9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6E41C6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</w:p>
        </w:tc>
      </w:tr>
      <w:tr w:rsidR="00F83944" w14:paraId="4E0EE01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2E718" w14:textId="77777777" w:rsidR="00F83944" w:rsidRDefault="00104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notation</w:t>
            </w:r>
            <w:proofErr w:type="gramEnd"/>
          </w:p>
        </w:tc>
        <w:tc>
          <w:tcPr>
            <w:tcW w:w="72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86307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BDF2E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DC72B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EA633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AA363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AAA90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E267D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75607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6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8C06BF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EBB86C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F83944" w14:paraId="69AB8C8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80942" w14:textId="77777777" w:rsidR="00F83944" w:rsidRDefault="00104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Formation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7EB36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76656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DC469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4E1D0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  <w:p w14:paraId="34F7B12B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84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498D6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817E4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970FB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FF6EB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6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6A075E2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D710C8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F83944" w14:paraId="768B5AA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B79B3" w14:textId="77777777" w:rsidR="00F83944" w:rsidRDefault="00F8394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</w:p>
          <w:p w14:paraId="05B8B3A1" w14:textId="77777777" w:rsidR="00F83944" w:rsidRDefault="00104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Expérience dans le poste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FD4AC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E9244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E14FF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82965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84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8C85B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B1B88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C0D64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A9F21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6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E77AC0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5CCF5A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F83944" w14:paraId="6E35EA8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0AF66" w14:textId="77777777" w:rsidR="00F83944" w:rsidRDefault="00F839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  <w:p w14:paraId="0FF5BEE3" w14:textId="77777777" w:rsidR="00F83944" w:rsidRDefault="00104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Connaissances du secteur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8D458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7118E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94967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1E5EF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84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EE2C8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EEE26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2D2F7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4192F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6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B6F68A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1CFD80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F83944" w14:paraId="6059CD7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2D40C" w14:textId="77777777" w:rsidR="00F83944" w:rsidRDefault="00F8394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</w:p>
          <w:p w14:paraId="413DA135" w14:textId="77777777" w:rsidR="00F83944" w:rsidRDefault="00104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Qualités personnelles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E47B7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23309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CCE56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4B2ED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84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10757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354E6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CA92F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361AB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6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C69EAF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C276F2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F83944" w14:paraId="13100D3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B7CB5" w14:textId="77777777" w:rsidR="00F83944" w:rsidRDefault="00F8394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</w:p>
          <w:p w14:paraId="4F5C13FB" w14:textId="77777777" w:rsidR="00F83944" w:rsidRDefault="00104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Qualité du CV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75123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07418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2A863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1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2DEEB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84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EA814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2BE6A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x</w:t>
            </w:r>
            <w:proofErr w:type="gramEnd"/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FB65C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3B6B2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16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24AB40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CA6EF9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F83944" w14:paraId="4EBAF22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6D642" w14:textId="77777777" w:rsidR="00F83944" w:rsidRDefault="00F8394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</w:p>
          <w:p w14:paraId="71E68A6D" w14:textId="77777777" w:rsidR="00F83944" w:rsidRDefault="00F8394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3850" w:type="dxa"/>
            <w:gridSpan w:val="4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95961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19 pts</w:t>
            </w: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6B9B9" w14:textId="77777777" w:rsidR="00F83944" w:rsidRDefault="001042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12 pts</w:t>
            </w:r>
          </w:p>
        </w:tc>
        <w:tc>
          <w:tcPr>
            <w:tcW w:w="206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CFE617" w14:textId="77777777" w:rsidR="00F83944" w:rsidRDefault="00F839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5E2100" w14:paraId="0A440BF2" w14:textId="77777777" w:rsidTr="00500B8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95886" w14:textId="77777777" w:rsidR="005E2100" w:rsidRDefault="005E21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</w:p>
          <w:p w14:paraId="36F60504" w14:textId="77777777" w:rsidR="005E2100" w:rsidRDefault="005E21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Choix justifié</w:t>
            </w:r>
          </w:p>
        </w:tc>
        <w:tc>
          <w:tcPr>
            <w:tcW w:w="7819" w:type="dxa"/>
            <w:gridSpan w:val="8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9D58A" w14:textId="5B09AE1F" w:rsidR="005E2100" w:rsidRDefault="005E2100">
            <w:pPr>
              <w:spacing w:after="0" w:line="240" w:lineRule="auto"/>
              <w:rPr>
                <w:rFonts w:ascii="Arial" w:eastAsia="Times New Roman" w:hAnsi="Arial" w:cs="Arial"/>
                <w:lang w:eastAsia="fr-FR"/>
              </w:rPr>
            </w:pPr>
            <w:r>
              <w:rPr>
                <w:rFonts w:ascii="Arial" w:eastAsia="Times New Roman" w:hAnsi="Arial" w:cs="Arial"/>
                <w:lang w:eastAsia="fr-FR"/>
              </w:rPr>
              <w:t>Je choisis ELODIE car elle obtient le meilleur score et elle n’a aucun point faible</w:t>
            </w:r>
          </w:p>
        </w:tc>
        <w:tc>
          <w:tcPr>
            <w:tcW w:w="206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B91FA81" w14:textId="77777777" w:rsidR="005E2100" w:rsidRDefault="005E2100">
            <w:pPr>
              <w:spacing w:after="0" w:line="240" w:lineRule="auto"/>
              <w:rPr>
                <w:rFonts w:ascii="Arial" w:eastAsia="Times New Roman" w:hAnsi="Arial" w:cs="Arial"/>
                <w:lang w:eastAsia="fr-FR"/>
              </w:rPr>
            </w:pPr>
          </w:p>
        </w:tc>
      </w:tr>
    </w:tbl>
    <w:p w14:paraId="6F8AF7A9" w14:textId="77777777" w:rsidR="00F83944" w:rsidRDefault="00F83944">
      <w:pPr>
        <w:jc w:val="center"/>
        <w:rPr>
          <w:b/>
          <w:bCs/>
          <w:sz w:val="28"/>
          <w:szCs w:val="28"/>
        </w:rPr>
      </w:pPr>
    </w:p>
    <w:p w14:paraId="414C09CD" w14:textId="77777777" w:rsidR="00F83944" w:rsidRDefault="001042F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2° : STRUCTURE DU GUIDE D’ENTRETIEN </w:t>
      </w:r>
      <w:r>
        <w:rPr>
          <w:b/>
          <w:bCs/>
          <w:sz w:val="28"/>
          <w:szCs w:val="28"/>
        </w:rPr>
        <w:t>D’EMBAUCHE</w:t>
      </w:r>
    </w:p>
    <w:tbl>
      <w:tblPr>
        <w:tblW w:w="906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56"/>
        <w:gridCol w:w="5806"/>
      </w:tblGrid>
      <w:tr w:rsidR="00F83944" w14:paraId="575E6980" w14:textId="77777777">
        <w:tblPrEx>
          <w:tblCellMar>
            <w:top w:w="0" w:type="dxa"/>
            <w:bottom w:w="0" w:type="dxa"/>
          </w:tblCellMar>
        </w:tblPrEx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0DD9C" w14:textId="77777777" w:rsidR="00F83944" w:rsidRDefault="001042F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ETAPES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25EE0" w14:textId="77777777" w:rsidR="00F83944" w:rsidRDefault="001042F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CONTENU</w:t>
            </w:r>
          </w:p>
        </w:tc>
      </w:tr>
      <w:tr w:rsidR="00F83944" w14:paraId="32581C09" w14:textId="77777777">
        <w:tblPrEx>
          <w:tblCellMar>
            <w:top w:w="0" w:type="dxa"/>
            <w:bottom w:w="0" w:type="dxa"/>
          </w:tblCellMar>
        </w:tblPrEx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24132" w14:textId="77777777" w:rsidR="00F83944" w:rsidRDefault="00F83944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  <w:p w14:paraId="5D8BF201" w14:textId="77777777" w:rsidR="00F83944" w:rsidRDefault="001042FC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Accueil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8B160" w14:textId="77777777" w:rsidR="00F83944" w:rsidRPr="005E2100" w:rsidRDefault="005E2100">
            <w:pPr>
              <w:spacing w:after="0" w:line="240" w:lineRule="auto"/>
              <w:rPr>
                <w:sz w:val="24"/>
                <w:szCs w:val="24"/>
              </w:rPr>
            </w:pPr>
            <w:r w:rsidRPr="005E2100">
              <w:rPr>
                <w:sz w:val="24"/>
                <w:szCs w:val="24"/>
              </w:rPr>
              <w:t>-se présenter</w:t>
            </w:r>
          </w:p>
          <w:p w14:paraId="0A25C1D9" w14:textId="77777777" w:rsidR="005E2100" w:rsidRDefault="005E2100">
            <w:pPr>
              <w:spacing w:after="0" w:line="240" w:lineRule="auto"/>
              <w:rPr>
                <w:sz w:val="24"/>
                <w:szCs w:val="24"/>
              </w:rPr>
            </w:pPr>
            <w:r w:rsidRPr="005E2100">
              <w:rPr>
                <w:sz w:val="24"/>
                <w:szCs w:val="24"/>
              </w:rPr>
              <w:t>-rappeler le poste à pourvoir</w:t>
            </w:r>
          </w:p>
          <w:p w14:paraId="1444C665" w14:textId="77777777" w:rsidR="005E2100" w:rsidRPr="005E2100" w:rsidRDefault="005E2100">
            <w:pPr>
              <w:spacing w:after="0" w:line="240" w:lineRule="auto"/>
              <w:rPr>
                <w:sz w:val="24"/>
                <w:szCs w:val="24"/>
              </w:rPr>
            </w:pPr>
            <w:r w:rsidRPr="005E2100">
              <w:rPr>
                <w:sz w:val="24"/>
                <w:szCs w:val="24"/>
              </w:rPr>
              <w:t>-expliquer la raison du recrutement</w:t>
            </w:r>
          </w:p>
          <w:p w14:paraId="5CCFFE35" w14:textId="4202086C" w:rsidR="005E2100" w:rsidRDefault="005E2100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E2100">
              <w:rPr>
                <w:sz w:val="24"/>
                <w:szCs w:val="24"/>
              </w:rPr>
              <w:t>-indiquer l’objectif de l’entretien et sa durée</w:t>
            </w:r>
          </w:p>
        </w:tc>
      </w:tr>
      <w:tr w:rsidR="00F83944" w14:paraId="4930843C" w14:textId="77777777">
        <w:tblPrEx>
          <w:tblCellMar>
            <w:top w:w="0" w:type="dxa"/>
            <w:bottom w:w="0" w:type="dxa"/>
          </w:tblCellMar>
        </w:tblPrEx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84481" w14:textId="77777777" w:rsidR="00F83944" w:rsidRDefault="00F83944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  <w:p w14:paraId="7EA914C0" w14:textId="77777777" w:rsidR="00F83944" w:rsidRDefault="00F83944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  <w:p w14:paraId="378E0EC0" w14:textId="77777777" w:rsidR="00F83944" w:rsidRDefault="001042FC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Découverte du CV</w:t>
            </w:r>
          </w:p>
          <w:p w14:paraId="5FD89F1C" w14:textId="77777777" w:rsidR="00F83944" w:rsidRDefault="00F83944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0AB5B" w14:textId="77777777" w:rsidR="00F83944" w:rsidRDefault="005E2100">
            <w:pPr>
              <w:spacing w:after="0" w:line="240" w:lineRule="auto"/>
              <w:rPr>
                <w:sz w:val="24"/>
                <w:szCs w:val="24"/>
              </w:rPr>
            </w:pPr>
            <w:r w:rsidRPr="008F26B6">
              <w:rPr>
                <w:sz w:val="24"/>
                <w:szCs w:val="24"/>
              </w:rPr>
              <w:t>-questionner le candidat sur</w:t>
            </w:r>
            <w:r w:rsidR="008F26B6">
              <w:rPr>
                <w:sz w:val="24"/>
                <w:szCs w:val="24"/>
              </w:rPr>
              <w:t> : son expérience, sa motivation, sa connaissance de l’entreprise</w:t>
            </w:r>
          </w:p>
          <w:p w14:paraId="145CDA54" w14:textId="12C8E187" w:rsidR="008F26B6" w:rsidRPr="008F26B6" w:rsidRDefault="008F26B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-évaluer : </w:t>
            </w:r>
            <w:proofErr w:type="gramStart"/>
            <w:r>
              <w:rPr>
                <w:sz w:val="24"/>
                <w:szCs w:val="24"/>
              </w:rPr>
              <w:t>l’attitude ,</w:t>
            </w:r>
            <w:proofErr w:type="gramEnd"/>
            <w:r>
              <w:rPr>
                <w:sz w:val="24"/>
                <w:szCs w:val="24"/>
              </w:rPr>
              <w:t xml:space="preserve"> l’expression, la communication verbale et non verbale.</w:t>
            </w:r>
          </w:p>
        </w:tc>
      </w:tr>
      <w:tr w:rsidR="00F83944" w14:paraId="48BAE8D2" w14:textId="77777777">
        <w:tblPrEx>
          <w:tblCellMar>
            <w:top w:w="0" w:type="dxa"/>
            <w:bottom w:w="0" w:type="dxa"/>
          </w:tblCellMar>
        </w:tblPrEx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DC2B8" w14:textId="77777777" w:rsidR="00F83944" w:rsidRDefault="00F83944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  <w:p w14:paraId="0AA945CF" w14:textId="46B58E38" w:rsidR="00F83944" w:rsidRDefault="001042FC" w:rsidP="00583E0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Présentation de l’entreprise et du poste à pourvoir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4EFDF" w14:textId="5492EEB4" w:rsidR="00F83944" w:rsidRPr="00583E09" w:rsidRDefault="008F26B6" w:rsidP="008F26B6">
            <w:pPr>
              <w:spacing w:after="0" w:line="240" w:lineRule="auto"/>
              <w:rPr>
                <w:sz w:val="24"/>
                <w:szCs w:val="24"/>
              </w:rPr>
            </w:pPr>
            <w:r w:rsidRPr="00583E09">
              <w:rPr>
                <w:sz w:val="24"/>
                <w:szCs w:val="24"/>
              </w:rPr>
              <w:t>-présenter : l’historique, le positionnement, les métiers de l’entreprise, les spécificités du secteur, du rayon, les attentes, les contraintes, les difficultés du poste.</w:t>
            </w:r>
          </w:p>
          <w:p w14:paraId="1AE7C69B" w14:textId="5FF81191" w:rsidR="008F26B6" w:rsidRPr="008F26B6" w:rsidRDefault="00583E09" w:rsidP="00583E0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3E09">
              <w:rPr>
                <w:sz w:val="24"/>
                <w:szCs w:val="24"/>
              </w:rPr>
              <w:t>-solliciter les questions du candidat</w:t>
            </w:r>
          </w:p>
        </w:tc>
      </w:tr>
      <w:tr w:rsidR="00F83944" w14:paraId="1C2D69C1" w14:textId="77777777">
        <w:tblPrEx>
          <w:tblCellMar>
            <w:top w:w="0" w:type="dxa"/>
            <w:bottom w:w="0" w:type="dxa"/>
          </w:tblCellMar>
        </w:tblPrEx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2A930" w14:textId="77777777" w:rsidR="00F83944" w:rsidRDefault="00F83944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  <w:p w14:paraId="0E1211D0" w14:textId="25CB1673" w:rsidR="00F83944" w:rsidRDefault="001042FC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Conclusion</w:t>
            </w:r>
          </w:p>
          <w:p w14:paraId="6641FF00" w14:textId="77777777" w:rsidR="00F83944" w:rsidRDefault="00F83944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F400D" w14:textId="5366D7C4" w:rsidR="00F83944" w:rsidRPr="00583E09" w:rsidRDefault="00583E09">
            <w:pPr>
              <w:spacing w:after="0" w:line="240" w:lineRule="auto"/>
              <w:rPr>
                <w:sz w:val="24"/>
                <w:szCs w:val="24"/>
              </w:rPr>
            </w:pPr>
            <w:r w:rsidRPr="00583E09">
              <w:rPr>
                <w:sz w:val="24"/>
                <w:szCs w:val="24"/>
              </w:rPr>
              <w:t>-faire une synthèse</w:t>
            </w:r>
          </w:p>
          <w:p w14:paraId="3333A971" w14:textId="77777777" w:rsidR="00583E09" w:rsidRPr="00583E09" w:rsidRDefault="00583E09">
            <w:pPr>
              <w:spacing w:after="0" w:line="240" w:lineRule="auto"/>
              <w:rPr>
                <w:sz w:val="24"/>
                <w:szCs w:val="24"/>
              </w:rPr>
            </w:pPr>
            <w:r w:rsidRPr="00583E09">
              <w:rPr>
                <w:sz w:val="24"/>
                <w:szCs w:val="24"/>
              </w:rPr>
              <w:t>-informer des étapes suivantes et des échéances</w:t>
            </w:r>
          </w:p>
          <w:p w14:paraId="0CE083D0" w14:textId="70C3E502" w:rsidR="00583E09" w:rsidRPr="00583E09" w:rsidRDefault="00583E0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-remercier et saluer</w:t>
            </w:r>
          </w:p>
        </w:tc>
      </w:tr>
    </w:tbl>
    <w:p w14:paraId="153EC484" w14:textId="77777777" w:rsidR="00F83944" w:rsidRDefault="00F83944">
      <w:pPr>
        <w:rPr>
          <w:b/>
          <w:bCs/>
          <w:sz w:val="28"/>
          <w:szCs w:val="28"/>
        </w:rPr>
      </w:pPr>
    </w:p>
    <w:sectPr w:rsidR="00F83944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44C9C" w14:textId="77777777" w:rsidR="001042FC" w:rsidRDefault="001042FC">
      <w:pPr>
        <w:spacing w:after="0" w:line="240" w:lineRule="auto"/>
      </w:pPr>
      <w:r>
        <w:separator/>
      </w:r>
    </w:p>
  </w:endnote>
  <w:endnote w:type="continuationSeparator" w:id="0">
    <w:p w14:paraId="4BE6ECC1" w14:textId="77777777" w:rsidR="001042FC" w:rsidRDefault="00104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60A7E" w14:textId="77777777" w:rsidR="001042FC" w:rsidRDefault="001042F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A7F65FD" w14:textId="77777777" w:rsidR="001042FC" w:rsidRDefault="001042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442510"/>
    <w:multiLevelType w:val="hybridMultilevel"/>
    <w:tmpl w:val="10FE4AD2"/>
    <w:lvl w:ilvl="0" w:tplc="E32ED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83944"/>
    <w:rsid w:val="001042FC"/>
    <w:rsid w:val="00583E09"/>
    <w:rsid w:val="005E2100"/>
    <w:rsid w:val="008F26B6"/>
    <w:rsid w:val="00F8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B70DB"/>
  <w15:docId w15:val="{7D42A4AA-E32D-4951-8329-05C22E95A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4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F26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dc:description/>
  <cp:lastModifiedBy>denis le bail</cp:lastModifiedBy>
  <cp:revision>2</cp:revision>
  <dcterms:created xsi:type="dcterms:W3CDTF">2022-03-25T17:29:00Z</dcterms:created>
  <dcterms:modified xsi:type="dcterms:W3CDTF">2022-03-25T17:29:00Z</dcterms:modified>
</cp:coreProperties>
</file>