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506EF" w14:textId="77777777" w:rsidR="00A01CCC" w:rsidRDefault="004E02F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PLANNING GEMO</w:t>
      </w:r>
    </w:p>
    <w:tbl>
      <w:tblPr>
        <w:tblW w:w="10157" w:type="dxa"/>
        <w:tblInd w:w="-28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0"/>
        <w:gridCol w:w="791"/>
        <w:gridCol w:w="419"/>
        <w:gridCol w:w="729"/>
        <w:gridCol w:w="425"/>
        <w:gridCol w:w="837"/>
        <w:gridCol w:w="425"/>
        <w:gridCol w:w="837"/>
        <w:gridCol w:w="419"/>
        <w:gridCol w:w="791"/>
        <w:gridCol w:w="419"/>
        <w:gridCol w:w="837"/>
        <w:gridCol w:w="425"/>
        <w:gridCol w:w="791"/>
        <w:gridCol w:w="419"/>
        <w:gridCol w:w="689"/>
      </w:tblGrid>
      <w:tr w:rsidR="00A01CCC" w14:paraId="2AFA9AD8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7E7C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proofErr w:type="gramStart"/>
            <w:r>
              <w:rPr>
                <w:b/>
                <w:bCs/>
                <w:sz w:val="32"/>
                <w:szCs w:val="32"/>
              </w:rPr>
              <w:t>salariés</w:t>
            </w:r>
            <w:proofErr w:type="gramEnd"/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74696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lundi</w:t>
            </w:r>
            <w:proofErr w:type="gramEnd"/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B9A3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mardi</w:t>
            </w:r>
            <w:proofErr w:type="gramEnd"/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7D9A4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mercredi</w:t>
            </w:r>
            <w:proofErr w:type="gramEnd"/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5421D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jeudi</w:t>
            </w:r>
            <w:proofErr w:type="gramEnd"/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6551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vendredi</w:t>
            </w:r>
            <w:proofErr w:type="gramEnd"/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A0A79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samedi</w:t>
            </w:r>
            <w:proofErr w:type="gramEnd"/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09E9F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dimanche</w:t>
            </w:r>
            <w:proofErr w:type="gramEnd"/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20B5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total  </w:t>
            </w:r>
          </w:p>
        </w:tc>
      </w:tr>
      <w:tr w:rsidR="00A01CCC" w14:paraId="50ECCB5C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322D0" w14:textId="77777777" w:rsidR="00A01CCC" w:rsidRDefault="004E02F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angélique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B774D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8h30</w:t>
            </w:r>
          </w:p>
          <w:p w14:paraId="168CBAFD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E329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8551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8h30</w:t>
            </w:r>
          </w:p>
          <w:p w14:paraId="2084A1E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3F94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E0064" w14:textId="77777777" w:rsidR="00A01CCC" w:rsidRDefault="004E02FD">
            <w:pPr>
              <w:spacing w:after="0" w:line="240" w:lineRule="auto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1C4A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12h30</w:t>
            </w:r>
          </w:p>
          <w:p w14:paraId="0F815F8F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BA93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7B2FF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12h30</w:t>
            </w:r>
          </w:p>
          <w:p w14:paraId="25FA989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D667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01216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2945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10h-12h30 </w:t>
            </w:r>
          </w:p>
          <w:p w14:paraId="4B515F8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13h30</w:t>
            </w:r>
          </w:p>
          <w:p w14:paraId="0BCA0E3E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18h</w:t>
            </w:r>
          </w:p>
          <w:p w14:paraId="61911858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FCE2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53E8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35h</w:t>
            </w:r>
          </w:p>
        </w:tc>
      </w:tr>
      <w:tr w:rsidR="00A01CCC" w14:paraId="6265C297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26E40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léa</w:t>
            </w:r>
            <w:proofErr w:type="spellEnd"/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C6152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9h30-15h30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E58F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89F5A" w14:textId="77777777" w:rsidR="00A01CCC" w:rsidRDefault="004E02F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8h30</w:t>
            </w:r>
          </w:p>
          <w:p w14:paraId="3976177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DF21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C2980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FF0000"/>
                <w:sz w:val="20"/>
                <w:szCs w:val="20"/>
              </w:rPr>
              <w:t>repo</w:t>
            </w:r>
            <w:r>
              <w:rPr>
                <w:b/>
                <w:bCs/>
                <w:color w:val="C00000"/>
                <w:sz w:val="20"/>
                <w:szCs w:val="20"/>
              </w:rPr>
              <w:t>s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0FD9A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9h30- </w:t>
            </w:r>
            <w:r>
              <w:rPr>
                <w:b/>
                <w:bCs/>
                <w:sz w:val="20"/>
                <w:szCs w:val="20"/>
              </w:rPr>
              <w:t>16h30</w:t>
            </w:r>
          </w:p>
          <w:p w14:paraId="220DCF38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06D35BC2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73CEBB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ED10B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68F99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</w:t>
            </w:r>
          </w:p>
          <w:p w14:paraId="032FE37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19h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6CC1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133A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10h</w:t>
            </w:r>
          </w:p>
          <w:p w14:paraId="64666FB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 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8C394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3E78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35h</w:t>
            </w:r>
          </w:p>
        </w:tc>
      </w:tr>
      <w:tr w:rsidR="00A01CCC" w14:paraId="16FE509B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6FC8F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magalie</w:t>
            </w:r>
            <w:proofErr w:type="spellEnd"/>
            <w:proofErr w:type="gramEnd"/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3F4C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color w:val="C00000"/>
                <w:sz w:val="20"/>
                <w:szCs w:val="20"/>
              </w:rPr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  <w:p w14:paraId="67818539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0D83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12h-30-19h30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471A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8F73F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12h-19h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2151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FC7BC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FF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E297F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AE1CE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5484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24DE4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300F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11h-18h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8D51B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42A79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35h</w:t>
            </w:r>
          </w:p>
        </w:tc>
      </w:tr>
      <w:tr w:rsidR="00A01CCC" w14:paraId="5984E414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70C52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célia</w:t>
            </w:r>
            <w:proofErr w:type="spellEnd"/>
            <w:proofErr w:type="gramEnd"/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0809A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color w:val="C00000"/>
                <w:sz w:val="20"/>
                <w:szCs w:val="20"/>
              </w:rPr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  <w:p w14:paraId="2462737B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4FFD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13h-19h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89462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1380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12h19h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E9EB5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B7ADD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12h19h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56CD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C636C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EE37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12h19h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89BFA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4A08E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10h-18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06685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9A46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35h</w:t>
            </w:r>
          </w:p>
        </w:tc>
      </w:tr>
      <w:tr w:rsidR="00A01CCC" w14:paraId="7E748104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EA9E2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pauline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81C0B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8h30-15h30</w:t>
            </w:r>
          </w:p>
          <w:p w14:paraId="42989CC6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73C33C68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151E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ECE05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2993E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8h30-15h30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DAA1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7h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290D6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B5E5A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F58C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E4322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22B9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F418E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2CE89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10h-12h30</w:t>
            </w:r>
          </w:p>
          <w:p w14:paraId="378A317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13h30-18h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877F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E775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35h</w:t>
            </w:r>
          </w:p>
        </w:tc>
      </w:tr>
      <w:tr w:rsidR="00A01CCC" w14:paraId="3855122A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67CCC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elisabeth</w:t>
            </w:r>
            <w:proofErr w:type="spellEnd"/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E922D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2CEA89B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12h30-19h30</w:t>
            </w:r>
          </w:p>
          <w:p w14:paraId="3CB0E767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A1DD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46B05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proofErr w:type="gramStart"/>
            <w:r>
              <w:rPr>
                <w:b/>
                <w:bCs/>
                <w:color w:val="FF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7FC82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12h30-19h30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EC73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D677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71BF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7D2FA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12h30-19h30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5A645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8A305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2DDB2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12h00-19h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FB83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A61C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35h</w:t>
            </w:r>
          </w:p>
        </w:tc>
      </w:tr>
      <w:tr w:rsidR="00A01CCC" w14:paraId="21F01504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6A20F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romain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3FA42" w14:textId="77777777" w:rsidR="00A01CCC" w:rsidRDefault="004E02F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10h30-16h30</w:t>
            </w:r>
          </w:p>
          <w:p w14:paraId="56C48387" w14:textId="77777777" w:rsidR="00A01CCC" w:rsidRDefault="00A01CCC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  <w:p w14:paraId="4BF6ABCF" w14:textId="77777777" w:rsidR="00A01CCC" w:rsidRDefault="00A01CCC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9EEE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EF16E" w14:textId="77777777" w:rsidR="00A01CCC" w:rsidRDefault="004E02F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9h30-16-30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0D6D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7h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DB8D5" w14:textId="77777777" w:rsidR="00A01CCC" w:rsidRDefault="004E02F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8CA53" w14:textId="77777777" w:rsidR="00A01CCC" w:rsidRDefault="004E02F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6B13C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A37E5" w14:textId="77777777" w:rsidR="00A01CCC" w:rsidRDefault="004E02FD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F11A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4F5C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4CEE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7h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2029A" w14:textId="77777777" w:rsidR="00A01CCC" w:rsidRDefault="004E02FD">
            <w:pPr>
              <w:spacing w:after="0" w:line="240" w:lineRule="auto"/>
              <w:jc w:val="center"/>
            </w:pPr>
            <w:r>
              <w:t>11h-18h</w:t>
            </w:r>
          </w:p>
          <w:p w14:paraId="0BBABEDE" w14:textId="77777777" w:rsidR="00A01CCC" w:rsidRDefault="004E02FD">
            <w:pPr>
              <w:spacing w:after="0" w:line="240" w:lineRule="auto"/>
              <w:jc w:val="center"/>
            </w:pPr>
            <w:r>
              <w:t>7h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8F3DD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41h</w:t>
            </w:r>
          </w:p>
        </w:tc>
      </w:tr>
      <w:tr w:rsidR="00A01CCC" w14:paraId="4FC0126E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308FB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christine</w:t>
            </w:r>
            <w:proofErr w:type="spellEnd"/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C467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8h-13h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76544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4EA9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8h-13h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8C40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50F3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8h-13h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5A68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2FC1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8h-13h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EA14D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EECB9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8h-13h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C68D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E248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color w:val="C00000"/>
                <w:sz w:val="20"/>
                <w:szCs w:val="20"/>
              </w:rPr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CC3AF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color w:val="C00000"/>
                <w:sz w:val="20"/>
                <w:szCs w:val="20"/>
              </w:rPr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BEC9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25 h</w:t>
            </w:r>
          </w:p>
        </w:tc>
      </w:tr>
      <w:tr w:rsidR="00A01CCC" w14:paraId="316B7868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FDAEF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maxime</w:t>
            </w:r>
            <w:proofErr w:type="gramEnd"/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EB58D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color w:val="C00000"/>
                <w:sz w:val="20"/>
                <w:szCs w:val="20"/>
              </w:rPr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  <w:p w14:paraId="4017BAF0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B656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8h3-16h30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ED113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7B4DF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12h-19h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2A93A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7h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2E438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A237D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9h30-16h30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068E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41399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12h19h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08D3B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6D032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11h-18h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DFE1B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A39E2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35h</w:t>
            </w:r>
          </w:p>
        </w:tc>
      </w:tr>
      <w:tr w:rsidR="00A01CCC" w14:paraId="4794B008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6F771" w14:textId="77777777" w:rsidR="00A01CCC" w:rsidRDefault="004E02FD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lydie</w:t>
            </w:r>
            <w:proofErr w:type="spellEnd"/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F4C5E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49A19355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12h-19h</w:t>
            </w:r>
          </w:p>
          <w:p w14:paraId="569E04E9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F411B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14FD9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103A8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8h30-15h30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63D5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C0F71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12h30-19h30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93DEA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90803" w14:textId="77777777" w:rsidR="00A01CCC" w:rsidRDefault="004E02FD">
            <w:pPr>
              <w:spacing w:after="0" w:line="240" w:lineRule="auto"/>
              <w:jc w:val="center"/>
            </w:pPr>
            <w:proofErr w:type="gramStart"/>
            <w:r>
              <w:rPr>
                <w:b/>
                <w:bCs/>
                <w:color w:val="C00000"/>
                <w:sz w:val="20"/>
                <w:szCs w:val="20"/>
              </w:rPr>
              <w:t>repos</w:t>
            </w:r>
            <w:proofErr w:type="gramEnd"/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511F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12h30-19h30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DFC87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DA6CE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11h-18h</w:t>
            </w: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4E58E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765AE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35h</w:t>
            </w:r>
          </w:p>
        </w:tc>
      </w:tr>
      <w:tr w:rsidR="00A01CCC" w14:paraId="1EFE4592" w14:textId="77777777">
        <w:tblPrEx>
          <w:tblCellMar>
            <w:top w:w="0" w:type="dxa"/>
            <w:bottom w:w="0" w:type="dxa"/>
          </w:tblCellMar>
        </w:tblPrEx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20B5C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proofErr w:type="gramStart"/>
            <w:r>
              <w:rPr>
                <w:b/>
                <w:bCs/>
                <w:sz w:val="18"/>
                <w:szCs w:val="18"/>
              </w:rPr>
              <w:t>total</w:t>
            </w:r>
            <w:proofErr w:type="gramEnd"/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A83D7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4FD0AA84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  <w:p w14:paraId="132A7AE0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88C95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62C96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94505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99214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5EB1F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9E6A5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920E60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E48D3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C993A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EFFFD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F7669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E6A65" w14:textId="77777777" w:rsidR="00A01CCC" w:rsidRDefault="00A01CCC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46CC6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DB7BB" w14:textId="77777777" w:rsidR="00A01CCC" w:rsidRDefault="004E02F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345</w:t>
            </w:r>
          </w:p>
        </w:tc>
      </w:tr>
    </w:tbl>
    <w:p w14:paraId="1BBFB434" w14:textId="77777777" w:rsidR="00A01CCC" w:rsidRDefault="00A01CCC">
      <w:pPr>
        <w:jc w:val="center"/>
        <w:rPr>
          <w:sz w:val="20"/>
          <w:szCs w:val="20"/>
        </w:rPr>
      </w:pPr>
    </w:p>
    <w:sectPr w:rsidR="00A01CCC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965A1" w14:textId="77777777" w:rsidR="004E02FD" w:rsidRDefault="004E02FD">
      <w:pPr>
        <w:spacing w:after="0" w:line="240" w:lineRule="auto"/>
      </w:pPr>
      <w:r>
        <w:separator/>
      </w:r>
    </w:p>
  </w:endnote>
  <w:endnote w:type="continuationSeparator" w:id="0">
    <w:p w14:paraId="634DF0E3" w14:textId="77777777" w:rsidR="004E02FD" w:rsidRDefault="004E0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07969" w14:textId="77777777" w:rsidR="004E02FD" w:rsidRDefault="004E02F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D12942D" w14:textId="77777777" w:rsidR="004E02FD" w:rsidRDefault="004E02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01CCC"/>
    <w:rsid w:val="00170A5C"/>
    <w:rsid w:val="004E02FD"/>
    <w:rsid w:val="00A0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09BE6"/>
  <w15:docId w15:val="{0C688FE9-41D0-4DA7-828E-DC7E1C281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4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850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dc:description/>
  <cp:lastModifiedBy>denis le bail</cp:lastModifiedBy>
  <cp:revision>2</cp:revision>
  <cp:lastPrinted>2022-03-13T19:16:00Z</cp:lastPrinted>
  <dcterms:created xsi:type="dcterms:W3CDTF">2022-03-29T07:12:00Z</dcterms:created>
  <dcterms:modified xsi:type="dcterms:W3CDTF">2022-03-29T07:12:00Z</dcterms:modified>
</cp:coreProperties>
</file>