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4F2F3" w14:textId="77777777" w:rsidR="00F67CD7" w:rsidRDefault="000E3FA1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CORRIGE DU SUJET GEMO : TABLEAU DE BORD</w:t>
      </w:r>
    </w:p>
    <w:p w14:paraId="02F91C36" w14:textId="77777777" w:rsidR="00F67CD7" w:rsidRDefault="000E3FA1">
      <w:r>
        <w:rPr>
          <w:noProof/>
        </w:rPr>
        <w:drawing>
          <wp:inline distT="0" distB="0" distL="0" distR="0" wp14:anchorId="29BC057B" wp14:editId="2D2B0C90">
            <wp:extent cx="5760720" cy="3703950"/>
            <wp:effectExtent l="0" t="0" r="0" b="0"/>
            <wp:docPr id="1" name="Image 1" descr="Une image contenant texte&#10;&#10;Description générée automatiquemen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0395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78DC8BA" wp14:editId="455A6E4C">
            <wp:extent cx="5760720" cy="3094357"/>
            <wp:effectExtent l="0" t="0" r="0" b="0"/>
            <wp:docPr id="2" name="Image 2" descr="Une image contenant texte&#10;&#10;Description générée automatiquemen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9435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9463493" wp14:editId="555BB282">
            <wp:extent cx="5760720" cy="6845939"/>
            <wp:effectExtent l="0" t="0" r="0" b="0"/>
            <wp:docPr id="3" name="Image 3" descr="Une image contenant texte&#10;&#10;Description générée automatiquemen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84593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9DC0D87" wp14:editId="49FFC7E3">
            <wp:extent cx="5760720" cy="2962912"/>
            <wp:effectExtent l="0" t="0" r="0" b="8888"/>
            <wp:docPr id="4" name="Image 6" descr="Une image contenant texte&#10;&#10;Description générée automatiquemen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6291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4A4331E" wp14:editId="5A49F611">
            <wp:extent cx="5760720" cy="6462393"/>
            <wp:effectExtent l="0" t="0" r="0" b="0"/>
            <wp:docPr id="5" name="Image 4" descr="Une image contenant texte&#10;&#10;Description générée automatiquemen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46239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sectPr w:rsidR="00F67CD7">
      <w:pgSz w:w="11906" w:h="16838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1C1C4A" w14:textId="77777777" w:rsidR="000E3FA1" w:rsidRDefault="000E3FA1">
      <w:pPr>
        <w:spacing w:after="0" w:line="240" w:lineRule="auto"/>
      </w:pPr>
      <w:r>
        <w:separator/>
      </w:r>
    </w:p>
  </w:endnote>
  <w:endnote w:type="continuationSeparator" w:id="0">
    <w:p w14:paraId="1D49F61B" w14:textId="77777777" w:rsidR="000E3FA1" w:rsidRDefault="000E3F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F0DDB1" w14:textId="77777777" w:rsidR="000E3FA1" w:rsidRDefault="000E3FA1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3687877" w14:textId="77777777" w:rsidR="000E3FA1" w:rsidRDefault="000E3F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F67CD7"/>
    <w:rsid w:val="000E3FA1"/>
    <w:rsid w:val="00BB2B28"/>
    <w:rsid w:val="00F67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FE239"/>
  <w15:docId w15:val="{08F5E2A0-4441-41F3-9395-511ABCD2B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160" w:line="25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</Words>
  <Characters>39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 le bail</dc:creator>
  <dc:description/>
  <cp:lastModifiedBy>denis le bail</cp:lastModifiedBy>
  <cp:revision>2</cp:revision>
  <dcterms:created xsi:type="dcterms:W3CDTF">2022-03-25T19:46:00Z</dcterms:created>
  <dcterms:modified xsi:type="dcterms:W3CDTF">2022-03-25T19:46:00Z</dcterms:modified>
</cp:coreProperties>
</file>