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214163" w14:textId="77777777" w:rsidR="0036083F" w:rsidRDefault="00045F1A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CORRIGE : RECRUTEMENT CONSEILLER DE MODE</w:t>
      </w:r>
    </w:p>
    <w:p w14:paraId="47D6677A" w14:textId="77777777" w:rsidR="0036083F" w:rsidRDefault="00045F1A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1° - Rédiger l’annonce d’offre d’emploi</w:t>
      </w:r>
    </w:p>
    <w:p w14:paraId="074C9E79" w14:textId="77777777" w:rsidR="0036083F" w:rsidRDefault="00045F1A">
      <w:r>
        <w:rPr>
          <w:noProof/>
        </w:rPr>
        <w:drawing>
          <wp:inline distT="0" distB="0" distL="0" distR="0" wp14:anchorId="5E9D49CC" wp14:editId="5324EFE6">
            <wp:extent cx="5760720" cy="6826252"/>
            <wp:effectExtent l="0" t="0" r="0" b="0"/>
            <wp:docPr id="1" name="Image 1" descr="Une image contenant texte&#10;&#10;Description générée automatiquemen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826252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216831B2" w14:textId="77777777" w:rsidR="0036083F" w:rsidRDefault="0036083F">
      <w:pPr>
        <w:rPr>
          <w:b/>
          <w:bCs/>
          <w:sz w:val="36"/>
          <w:szCs w:val="36"/>
        </w:rPr>
      </w:pPr>
    </w:p>
    <w:p w14:paraId="354733CF" w14:textId="77777777" w:rsidR="0036083F" w:rsidRDefault="0036083F">
      <w:pPr>
        <w:rPr>
          <w:b/>
          <w:bCs/>
          <w:sz w:val="36"/>
          <w:szCs w:val="36"/>
        </w:rPr>
      </w:pPr>
    </w:p>
    <w:p w14:paraId="079B643E" w14:textId="77777777" w:rsidR="0036083F" w:rsidRDefault="0036083F">
      <w:pPr>
        <w:rPr>
          <w:b/>
          <w:bCs/>
          <w:sz w:val="36"/>
          <w:szCs w:val="36"/>
        </w:rPr>
      </w:pPr>
    </w:p>
    <w:p w14:paraId="6F616268" w14:textId="1E197420" w:rsidR="0036083F" w:rsidRDefault="00045F1A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lastRenderedPageBreak/>
        <w:t xml:space="preserve">2° </w:t>
      </w:r>
      <w:r w:rsidR="00162464">
        <w:rPr>
          <w:b/>
          <w:bCs/>
          <w:sz w:val="36"/>
          <w:szCs w:val="36"/>
        </w:rPr>
        <w:t>et 3°</w:t>
      </w:r>
      <w:r>
        <w:rPr>
          <w:b/>
          <w:bCs/>
          <w:sz w:val="36"/>
          <w:szCs w:val="36"/>
        </w:rPr>
        <w:t>- Elaborer un outil d’évaluation et choisir une recrue</w:t>
      </w:r>
    </w:p>
    <w:p w14:paraId="06091F5A" w14:textId="77777777" w:rsidR="0036083F" w:rsidRDefault="00045F1A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GRILLE D’EVALUATION DES CANDIDAT(E)S</w:t>
      </w:r>
    </w:p>
    <w:tbl>
      <w:tblPr>
        <w:tblW w:w="9776" w:type="dxa"/>
        <w:tblInd w:w="-71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27"/>
        <w:gridCol w:w="2147"/>
        <w:gridCol w:w="618"/>
        <w:gridCol w:w="1824"/>
        <w:gridCol w:w="618"/>
        <w:gridCol w:w="1824"/>
        <w:gridCol w:w="618"/>
      </w:tblGrid>
      <w:tr w:rsidR="0036083F" w14:paraId="5B4AE58F" w14:textId="77777777">
        <w:tblPrEx>
          <w:tblCellMar>
            <w:top w:w="0" w:type="dxa"/>
            <w:bottom w:w="0" w:type="dxa"/>
          </w:tblCellMar>
        </w:tblPrEx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048501" w14:textId="77777777" w:rsidR="0036083F" w:rsidRDefault="0036083F">
            <w:pPr>
              <w:spacing w:after="0" w:line="240" w:lineRule="auto"/>
            </w:pPr>
          </w:p>
          <w:p w14:paraId="736F51E0" w14:textId="77777777" w:rsidR="0036083F" w:rsidRDefault="00045F1A">
            <w:pPr>
              <w:spacing w:after="0" w:line="240" w:lineRule="auto"/>
            </w:pPr>
            <w:r>
              <w:t>CRITERES</w:t>
            </w:r>
          </w:p>
        </w:tc>
        <w:tc>
          <w:tcPr>
            <w:tcW w:w="2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A4E867" w14:textId="77777777" w:rsidR="0036083F" w:rsidRDefault="0036083F">
            <w:pPr>
              <w:spacing w:after="0" w:line="240" w:lineRule="auto"/>
            </w:pPr>
          </w:p>
          <w:p w14:paraId="21746BCC" w14:textId="77777777" w:rsidR="0036083F" w:rsidRDefault="00045F1A">
            <w:pPr>
              <w:spacing w:after="0" w:line="240" w:lineRule="auto"/>
            </w:pPr>
            <w:r>
              <w:t>Aurélie</w:t>
            </w:r>
          </w:p>
          <w:p w14:paraId="0A582351" w14:textId="77777777" w:rsidR="0036083F" w:rsidRDefault="0036083F">
            <w:pPr>
              <w:spacing w:after="0" w:line="240" w:lineRule="auto"/>
            </w:pP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4F825C" w14:textId="77777777" w:rsidR="0036083F" w:rsidRDefault="0036083F">
            <w:pPr>
              <w:spacing w:after="0" w:line="240" w:lineRule="auto"/>
            </w:pPr>
          </w:p>
          <w:p w14:paraId="6F48FC81" w14:textId="77777777" w:rsidR="0036083F" w:rsidRDefault="00045F1A">
            <w:pPr>
              <w:spacing w:after="0" w:line="240" w:lineRule="auto"/>
            </w:pPr>
            <w:proofErr w:type="gramStart"/>
            <w:r>
              <w:t>rang</w:t>
            </w:r>
            <w:proofErr w:type="gramEnd"/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0BCF15" w14:textId="77777777" w:rsidR="0036083F" w:rsidRDefault="0036083F">
            <w:pPr>
              <w:spacing w:after="0" w:line="240" w:lineRule="auto"/>
            </w:pPr>
          </w:p>
          <w:p w14:paraId="061439F7" w14:textId="77777777" w:rsidR="0036083F" w:rsidRDefault="00045F1A">
            <w:pPr>
              <w:spacing w:after="0" w:line="240" w:lineRule="auto"/>
            </w:pPr>
            <w:proofErr w:type="spellStart"/>
            <w:proofErr w:type="gramStart"/>
            <w:r>
              <w:t>ludivine</w:t>
            </w:r>
            <w:proofErr w:type="spellEnd"/>
            <w:proofErr w:type="gramEnd"/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006A55" w14:textId="77777777" w:rsidR="0036083F" w:rsidRDefault="0036083F">
            <w:pPr>
              <w:spacing w:after="0" w:line="240" w:lineRule="auto"/>
            </w:pPr>
          </w:p>
          <w:p w14:paraId="17FC2229" w14:textId="77777777" w:rsidR="0036083F" w:rsidRDefault="00045F1A">
            <w:pPr>
              <w:spacing w:after="0" w:line="240" w:lineRule="auto"/>
            </w:pPr>
            <w:proofErr w:type="gramStart"/>
            <w:r>
              <w:t>rang</w:t>
            </w:r>
            <w:proofErr w:type="gramEnd"/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B74C39" w14:textId="77777777" w:rsidR="0036083F" w:rsidRDefault="0036083F">
            <w:pPr>
              <w:spacing w:after="0" w:line="240" w:lineRule="auto"/>
            </w:pPr>
          </w:p>
          <w:p w14:paraId="18F3EB92" w14:textId="77777777" w:rsidR="0036083F" w:rsidRDefault="00045F1A">
            <w:pPr>
              <w:spacing w:after="0" w:line="240" w:lineRule="auto"/>
            </w:pPr>
            <w:proofErr w:type="spellStart"/>
            <w:proofErr w:type="gramStart"/>
            <w:r>
              <w:t>arnaud</w:t>
            </w:r>
            <w:proofErr w:type="spellEnd"/>
            <w:proofErr w:type="gramEnd"/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A0F0BE" w14:textId="77777777" w:rsidR="0036083F" w:rsidRDefault="0036083F">
            <w:pPr>
              <w:spacing w:after="0" w:line="240" w:lineRule="auto"/>
            </w:pPr>
          </w:p>
          <w:p w14:paraId="1940856A" w14:textId="77777777" w:rsidR="0036083F" w:rsidRDefault="00045F1A">
            <w:pPr>
              <w:spacing w:after="0" w:line="240" w:lineRule="auto"/>
            </w:pPr>
            <w:proofErr w:type="gramStart"/>
            <w:r>
              <w:t>rang</w:t>
            </w:r>
            <w:proofErr w:type="gramEnd"/>
          </w:p>
        </w:tc>
      </w:tr>
      <w:tr w:rsidR="0036083F" w14:paraId="33E76479" w14:textId="77777777">
        <w:tblPrEx>
          <w:tblCellMar>
            <w:top w:w="0" w:type="dxa"/>
            <w:bottom w:w="0" w:type="dxa"/>
          </w:tblCellMar>
        </w:tblPrEx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5585AD" w14:textId="77777777" w:rsidR="0036083F" w:rsidRDefault="00045F1A">
            <w:pPr>
              <w:spacing w:after="0" w:line="240" w:lineRule="auto"/>
            </w:pPr>
            <w:proofErr w:type="gramStart"/>
            <w:r>
              <w:t>formation</w:t>
            </w:r>
            <w:proofErr w:type="gramEnd"/>
          </w:p>
          <w:p w14:paraId="62F618CF" w14:textId="77777777" w:rsidR="0036083F" w:rsidRDefault="0036083F">
            <w:pPr>
              <w:spacing w:after="0" w:line="240" w:lineRule="auto"/>
            </w:pPr>
          </w:p>
        </w:tc>
        <w:tc>
          <w:tcPr>
            <w:tcW w:w="2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22AAAC" w14:textId="77777777" w:rsidR="0036083F" w:rsidRDefault="00045F1A">
            <w:pPr>
              <w:spacing w:after="0" w:line="240" w:lineRule="auto"/>
            </w:pPr>
            <w:r>
              <w:t>Bac pro commerce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FA4A6C" w14:textId="77777777" w:rsidR="0036083F" w:rsidRDefault="00045F1A">
            <w:pPr>
              <w:spacing w:after="0" w:line="240" w:lineRule="auto"/>
            </w:pPr>
            <w:r>
              <w:t>2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05E513" w14:textId="77777777" w:rsidR="0036083F" w:rsidRDefault="00045F1A">
            <w:pPr>
              <w:spacing w:after="0" w:line="240" w:lineRule="auto"/>
            </w:pPr>
            <w:r>
              <w:t xml:space="preserve">Bac techno </w:t>
            </w:r>
            <w:proofErr w:type="spellStart"/>
            <w:r>
              <w:t>stav</w:t>
            </w:r>
            <w:proofErr w:type="spellEnd"/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3213EC" w14:textId="77777777" w:rsidR="0036083F" w:rsidRDefault="00045F1A">
            <w:pPr>
              <w:spacing w:after="0" w:line="240" w:lineRule="auto"/>
            </w:pPr>
            <w:r>
              <w:t>3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330EB0" w14:textId="77777777" w:rsidR="0036083F" w:rsidRDefault="00045F1A">
            <w:pPr>
              <w:spacing w:after="0" w:line="240" w:lineRule="auto"/>
            </w:pPr>
            <w:r>
              <w:t>Bac pro métiers de la mode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C75A7F" w14:textId="77777777" w:rsidR="0036083F" w:rsidRDefault="00045F1A">
            <w:pPr>
              <w:spacing w:after="0" w:line="240" w:lineRule="auto"/>
            </w:pPr>
            <w:r>
              <w:t>1</w:t>
            </w:r>
          </w:p>
        </w:tc>
      </w:tr>
      <w:tr w:rsidR="0036083F" w14:paraId="38F3A056" w14:textId="77777777">
        <w:tblPrEx>
          <w:tblCellMar>
            <w:top w:w="0" w:type="dxa"/>
            <w:bottom w:w="0" w:type="dxa"/>
          </w:tblCellMar>
        </w:tblPrEx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06417C" w14:textId="77777777" w:rsidR="0036083F" w:rsidRDefault="00045F1A">
            <w:pPr>
              <w:spacing w:after="0" w:line="240" w:lineRule="auto"/>
            </w:pPr>
            <w:r>
              <w:t>Expérience de la vente</w:t>
            </w:r>
          </w:p>
          <w:p w14:paraId="3E0B0F7C" w14:textId="77777777" w:rsidR="0036083F" w:rsidRDefault="0036083F">
            <w:pPr>
              <w:spacing w:after="0" w:line="240" w:lineRule="auto"/>
            </w:pPr>
          </w:p>
        </w:tc>
        <w:tc>
          <w:tcPr>
            <w:tcW w:w="2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5DCEEE" w14:textId="77777777" w:rsidR="0036083F" w:rsidRDefault="00045F1A">
            <w:pPr>
              <w:spacing w:after="0" w:line="240" w:lineRule="auto"/>
            </w:pPr>
            <w:r>
              <w:t>Ne connait pas les produits de mode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D853DC" w14:textId="77777777" w:rsidR="0036083F" w:rsidRDefault="00045F1A">
            <w:pPr>
              <w:spacing w:after="0" w:line="240" w:lineRule="auto"/>
            </w:pPr>
            <w:r>
              <w:t>3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15D8C4" w14:textId="77777777" w:rsidR="0036083F" w:rsidRDefault="00045F1A">
            <w:pPr>
              <w:spacing w:after="0" w:line="240" w:lineRule="auto"/>
            </w:pPr>
            <w:r>
              <w:t xml:space="preserve">Expérience en CDD chez </w:t>
            </w:r>
            <w:proofErr w:type="spellStart"/>
            <w:r>
              <w:t>gemo</w:t>
            </w:r>
            <w:proofErr w:type="spellEnd"/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29B9BC" w14:textId="77777777" w:rsidR="0036083F" w:rsidRDefault="00045F1A">
            <w:pPr>
              <w:spacing w:after="0" w:line="240" w:lineRule="auto"/>
            </w:pPr>
            <w:r>
              <w:t>2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C735AB" w14:textId="77777777" w:rsidR="0036083F" w:rsidRDefault="00045F1A">
            <w:pPr>
              <w:spacing w:after="0" w:line="240" w:lineRule="auto"/>
            </w:pPr>
            <w:r>
              <w:t xml:space="preserve">Expérience </w:t>
            </w:r>
            <w:proofErr w:type="spellStart"/>
            <w:r>
              <w:t>zara</w:t>
            </w:r>
            <w:proofErr w:type="spellEnd"/>
            <w:r>
              <w:t xml:space="preserve"> 4 ans + expérience </w:t>
            </w:r>
            <w:proofErr w:type="spellStart"/>
            <w:r>
              <w:t>dpam</w:t>
            </w:r>
            <w:proofErr w:type="spellEnd"/>
            <w:r>
              <w:t xml:space="preserve"> 2 ans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62A8D4" w14:textId="77777777" w:rsidR="0036083F" w:rsidRDefault="00045F1A">
            <w:pPr>
              <w:spacing w:after="0" w:line="240" w:lineRule="auto"/>
            </w:pPr>
            <w:r>
              <w:t>1</w:t>
            </w:r>
          </w:p>
        </w:tc>
      </w:tr>
      <w:tr w:rsidR="0036083F" w14:paraId="0E8A874D" w14:textId="77777777">
        <w:tblPrEx>
          <w:tblCellMar>
            <w:top w:w="0" w:type="dxa"/>
            <w:bottom w:w="0" w:type="dxa"/>
          </w:tblCellMar>
        </w:tblPrEx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5ADC7B" w14:textId="77777777" w:rsidR="0036083F" w:rsidRDefault="00045F1A">
            <w:pPr>
              <w:spacing w:after="0" w:line="240" w:lineRule="auto"/>
            </w:pPr>
            <w:r>
              <w:t xml:space="preserve">Goût pour la mode et </w:t>
            </w:r>
            <w:r>
              <w:t>connaissances des produits</w:t>
            </w:r>
          </w:p>
          <w:p w14:paraId="39C94156" w14:textId="77777777" w:rsidR="0036083F" w:rsidRDefault="0036083F">
            <w:pPr>
              <w:spacing w:after="0" w:line="240" w:lineRule="auto"/>
            </w:pPr>
          </w:p>
        </w:tc>
        <w:tc>
          <w:tcPr>
            <w:tcW w:w="2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DC5462" w14:textId="77777777" w:rsidR="0036083F" w:rsidRDefault="00045F1A">
            <w:pPr>
              <w:spacing w:after="0" w:line="240" w:lineRule="auto"/>
            </w:pPr>
            <w:r>
              <w:t xml:space="preserve">Elle apprécie les produits mode sans </w:t>
            </w:r>
            <w:proofErr w:type="spellStart"/>
            <w:r>
              <w:t>epérience</w:t>
            </w:r>
            <w:proofErr w:type="spellEnd"/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9E3321" w14:textId="77777777" w:rsidR="0036083F" w:rsidRDefault="00045F1A">
            <w:pPr>
              <w:spacing w:after="0" w:line="240" w:lineRule="auto"/>
            </w:pPr>
            <w:r>
              <w:t>3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1C58D2" w14:textId="77777777" w:rsidR="0036083F" w:rsidRDefault="00045F1A">
            <w:pPr>
              <w:spacing w:after="0" w:line="240" w:lineRule="auto"/>
            </w:pPr>
            <w:proofErr w:type="gramStart"/>
            <w:r>
              <w:t>Très bonne connaissances</w:t>
            </w:r>
            <w:proofErr w:type="gramEnd"/>
            <w:r>
              <w:t xml:space="preserve"> des produits 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885658" w14:textId="77777777" w:rsidR="0036083F" w:rsidRDefault="00045F1A">
            <w:pPr>
              <w:spacing w:after="0" w:line="240" w:lineRule="auto"/>
            </w:pPr>
            <w:r>
              <w:t>2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653095" w14:textId="77777777" w:rsidR="0036083F" w:rsidRDefault="00045F1A">
            <w:pPr>
              <w:spacing w:after="0" w:line="240" w:lineRule="auto"/>
            </w:pPr>
            <w:proofErr w:type="spellStart"/>
            <w:proofErr w:type="gramStart"/>
            <w:r>
              <w:t>Connaitbien</w:t>
            </w:r>
            <w:proofErr w:type="spellEnd"/>
            <w:r>
              <w:t xml:space="preserve">  les</w:t>
            </w:r>
            <w:proofErr w:type="gramEnd"/>
            <w:r>
              <w:t xml:space="preserve"> produits du secteur mode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0589F7" w14:textId="77777777" w:rsidR="0036083F" w:rsidRDefault="00045F1A">
            <w:pPr>
              <w:spacing w:after="0" w:line="240" w:lineRule="auto"/>
            </w:pPr>
            <w:r>
              <w:t>1</w:t>
            </w:r>
          </w:p>
        </w:tc>
      </w:tr>
      <w:tr w:rsidR="0036083F" w14:paraId="4B166BB8" w14:textId="77777777">
        <w:tblPrEx>
          <w:tblCellMar>
            <w:top w:w="0" w:type="dxa"/>
            <w:bottom w:w="0" w:type="dxa"/>
          </w:tblCellMar>
        </w:tblPrEx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753BC8" w14:textId="77777777" w:rsidR="0036083F" w:rsidRDefault="0036083F">
            <w:pPr>
              <w:spacing w:after="0" w:line="240" w:lineRule="auto"/>
            </w:pPr>
          </w:p>
          <w:p w14:paraId="73836B4D" w14:textId="77777777" w:rsidR="0036083F" w:rsidRDefault="00045F1A">
            <w:pPr>
              <w:spacing w:after="0" w:line="240" w:lineRule="auto"/>
            </w:pPr>
            <w:r>
              <w:t xml:space="preserve">Adhésion aux valeurs de </w:t>
            </w:r>
            <w:proofErr w:type="spellStart"/>
            <w:r>
              <w:t>gémo</w:t>
            </w:r>
            <w:proofErr w:type="spellEnd"/>
          </w:p>
        </w:tc>
        <w:tc>
          <w:tcPr>
            <w:tcW w:w="2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B86EB9" w14:textId="77777777" w:rsidR="0036083F" w:rsidRDefault="00045F1A">
            <w:pPr>
              <w:spacing w:after="0" w:line="240" w:lineRule="auto"/>
            </w:pPr>
            <w:r>
              <w:t>Elle représente bien les valeurs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7C6B87" w14:textId="77777777" w:rsidR="0036083F" w:rsidRDefault="00045F1A">
            <w:pPr>
              <w:spacing w:after="0" w:line="240" w:lineRule="auto"/>
            </w:pPr>
            <w:r>
              <w:t>1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35D5FD" w14:textId="77777777" w:rsidR="0036083F" w:rsidRDefault="00045F1A">
            <w:pPr>
              <w:spacing w:after="0" w:line="240" w:lineRule="auto"/>
            </w:pPr>
            <w:r>
              <w:t xml:space="preserve">Semble apprécier </w:t>
            </w:r>
            <w:r>
              <w:t>l’enseigne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5F0A5F" w14:textId="77777777" w:rsidR="0036083F" w:rsidRDefault="00045F1A">
            <w:pPr>
              <w:spacing w:after="0" w:line="240" w:lineRule="auto"/>
            </w:pPr>
            <w:r>
              <w:t>1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1DD8F2" w14:textId="77777777" w:rsidR="0036083F" w:rsidRDefault="00045F1A">
            <w:pPr>
              <w:spacing w:after="0" w:line="240" w:lineRule="auto"/>
            </w:pPr>
            <w:r>
              <w:t>Sensible aux valeurs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188E42" w14:textId="77777777" w:rsidR="0036083F" w:rsidRDefault="00045F1A">
            <w:pPr>
              <w:spacing w:after="0" w:line="240" w:lineRule="auto"/>
            </w:pPr>
            <w:r>
              <w:t>2</w:t>
            </w:r>
          </w:p>
        </w:tc>
      </w:tr>
      <w:tr w:rsidR="0036083F" w14:paraId="6D8E056A" w14:textId="77777777">
        <w:tblPrEx>
          <w:tblCellMar>
            <w:top w:w="0" w:type="dxa"/>
            <w:bottom w:w="0" w:type="dxa"/>
          </w:tblCellMar>
        </w:tblPrEx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2F4158" w14:textId="77777777" w:rsidR="0036083F" w:rsidRDefault="0036083F">
            <w:pPr>
              <w:spacing w:after="0" w:line="240" w:lineRule="auto"/>
            </w:pPr>
          </w:p>
          <w:p w14:paraId="4DEA9C18" w14:textId="77777777" w:rsidR="0036083F" w:rsidRDefault="00045F1A">
            <w:pPr>
              <w:spacing w:after="0" w:line="240" w:lineRule="auto"/>
            </w:pPr>
            <w:r>
              <w:t>Savoirs faire en plus</w:t>
            </w:r>
          </w:p>
        </w:tc>
        <w:tc>
          <w:tcPr>
            <w:tcW w:w="2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73175D" w14:textId="77777777" w:rsidR="0036083F" w:rsidRDefault="00045F1A">
            <w:pPr>
              <w:spacing w:after="0" w:line="240" w:lineRule="auto"/>
            </w:pPr>
            <w:r>
              <w:t>Connait les outils informatiques</w:t>
            </w:r>
          </w:p>
          <w:p w14:paraId="2654320A" w14:textId="77777777" w:rsidR="0036083F" w:rsidRDefault="00045F1A">
            <w:pPr>
              <w:spacing w:after="0" w:line="240" w:lineRule="auto"/>
            </w:pPr>
            <w:r>
              <w:t>Maitrise la gestion courante</w:t>
            </w:r>
          </w:p>
        </w:tc>
        <w:tc>
          <w:tcPr>
            <w:tcW w:w="6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1068A7" w14:textId="77777777" w:rsidR="0036083F" w:rsidRDefault="0036083F">
            <w:pPr>
              <w:spacing w:after="0" w:line="240" w:lineRule="auto"/>
            </w:pPr>
          </w:p>
          <w:p w14:paraId="1B8B78EE" w14:textId="77777777" w:rsidR="0036083F" w:rsidRDefault="0036083F">
            <w:pPr>
              <w:spacing w:after="0" w:line="240" w:lineRule="auto"/>
            </w:pPr>
          </w:p>
          <w:p w14:paraId="50AB0705" w14:textId="77777777" w:rsidR="0036083F" w:rsidRDefault="00045F1A">
            <w:pPr>
              <w:spacing w:after="0" w:line="240" w:lineRule="auto"/>
            </w:pPr>
            <w:r>
              <w:t>2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392C5F" w14:textId="77777777" w:rsidR="0036083F" w:rsidRDefault="00045F1A">
            <w:pPr>
              <w:spacing w:after="0" w:line="240" w:lineRule="auto"/>
            </w:pPr>
            <w:r>
              <w:t>Connait bien les produits</w:t>
            </w:r>
          </w:p>
          <w:p w14:paraId="48682562" w14:textId="77777777" w:rsidR="0036083F" w:rsidRDefault="00045F1A">
            <w:pPr>
              <w:spacing w:after="0" w:line="240" w:lineRule="auto"/>
            </w:pPr>
            <w:r>
              <w:t>Bien en accueil</w:t>
            </w:r>
          </w:p>
          <w:p w14:paraId="5E6EF784" w14:textId="77777777" w:rsidR="0036083F" w:rsidRDefault="00045F1A">
            <w:pPr>
              <w:spacing w:after="0" w:line="240" w:lineRule="auto"/>
            </w:pPr>
            <w:r>
              <w:t>Identifie les besoins</w:t>
            </w:r>
          </w:p>
        </w:tc>
        <w:tc>
          <w:tcPr>
            <w:tcW w:w="6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1A77C4" w14:textId="77777777" w:rsidR="0036083F" w:rsidRDefault="0036083F">
            <w:pPr>
              <w:spacing w:after="0" w:line="240" w:lineRule="auto"/>
            </w:pPr>
          </w:p>
          <w:p w14:paraId="2C717ADD" w14:textId="77777777" w:rsidR="0036083F" w:rsidRDefault="0036083F">
            <w:pPr>
              <w:spacing w:after="0" w:line="240" w:lineRule="auto"/>
            </w:pPr>
          </w:p>
          <w:p w14:paraId="18832FE7" w14:textId="77777777" w:rsidR="0036083F" w:rsidRDefault="00045F1A">
            <w:pPr>
              <w:spacing w:after="0" w:line="240" w:lineRule="auto"/>
            </w:pPr>
            <w:r>
              <w:t>1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D16C8F" w14:textId="77777777" w:rsidR="0036083F" w:rsidRDefault="00045F1A">
            <w:pPr>
              <w:spacing w:after="0" w:line="240" w:lineRule="auto"/>
            </w:pPr>
            <w:r>
              <w:t>Le marchandisage</w:t>
            </w:r>
          </w:p>
        </w:tc>
        <w:tc>
          <w:tcPr>
            <w:tcW w:w="6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3E9A45" w14:textId="77777777" w:rsidR="0036083F" w:rsidRDefault="0036083F">
            <w:pPr>
              <w:spacing w:after="0" w:line="240" w:lineRule="auto"/>
            </w:pPr>
          </w:p>
          <w:p w14:paraId="78B10754" w14:textId="77777777" w:rsidR="0036083F" w:rsidRDefault="0036083F">
            <w:pPr>
              <w:spacing w:after="0" w:line="240" w:lineRule="auto"/>
            </w:pPr>
          </w:p>
          <w:p w14:paraId="3A731F8C" w14:textId="77777777" w:rsidR="0036083F" w:rsidRDefault="00045F1A">
            <w:pPr>
              <w:spacing w:after="0" w:line="240" w:lineRule="auto"/>
            </w:pPr>
            <w:r>
              <w:t>1</w:t>
            </w:r>
          </w:p>
        </w:tc>
      </w:tr>
      <w:tr w:rsidR="0036083F" w14:paraId="528A8F46" w14:textId="77777777">
        <w:tblPrEx>
          <w:tblCellMar>
            <w:top w:w="0" w:type="dxa"/>
            <w:bottom w:w="0" w:type="dxa"/>
          </w:tblCellMar>
        </w:tblPrEx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729F40" w14:textId="77777777" w:rsidR="0036083F" w:rsidRDefault="0036083F">
            <w:pPr>
              <w:spacing w:after="0" w:line="240" w:lineRule="auto"/>
            </w:pPr>
          </w:p>
          <w:p w14:paraId="5454623E" w14:textId="77777777" w:rsidR="0036083F" w:rsidRDefault="00045F1A">
            <w:pPr>
              <w:spacing w:after="0" w:line="240" w:lineRule="auto"/>
            </w:pPr>
            <w:r>
              <w:t>Savoirs faire en moins</w:t>
            </w:r>
          </w:p>
        </w:tc>
        <w:tc>
          <w:tcPr>
            <w:tcW w:w="2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49D870" w14:textId="77777777" w:rsidR="0036083F" w:rsidRDefault="00045F1A">
            <w:pPr>
              <w:spacing w:after="0" w:line="240" w:lineRule="auto"/>
            </w:pPr>
            <w:r>
              <w:t>Marchandisage</w:t>
            </w:r>
          </w:p>
          <w:p w14:paraId="60011A73" w14:textId="77777777" w:rsidR="0036083F" w:rsidRDefault="00045F1A">
            <w:pPr>
              <w:spacing w:after="0" w:line="240" w:lineRule="auto"/>
            </w:pPr>
            <w:r>
              <w:t>Gestion omnicanale</w:t>
            </w:r>
          </w:p>
        </w:tc>
        <w:tc>
          <w:tcPr>
            <w:tcW w:w="6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609ED9" w14:textId="77777777" w:rsidR="0036083F" w:rsidRDefault="0036083F">
            <w:pPr>
              <w:spacing w:after="0" w:line="240" w:lineRule="auto"/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BAA1FC" w14:textId="77777777" w:rsidR="0036083F" w:rsidRDefault="0036083F">
            <w:pPr>
              <w:spacing w:after="0" w:line="240" w:lineRule="auto"/>
            </w:pPr>
          </w:p>
        </w:tc>
        <w:tc>
          <w:tcPr>
            <w:tcW w:w="6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E4E809" w14:textId="77777777" w:rsidR="0036083F" w:rsidRDefault="0036083F">
            <w:pPr>
              <w:spacing w:after="0" w:line="240" w:lineRule="auto"/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A6708C" w14:textId="77777777" w:rsidR="0036083F" w:rsidRDefault="00045F1A">
            <w:pPr>
              <w:spacing w:after="0" w:line="240" w:lineRule="auto"/>
            </w:pPr>
            <w:r>
              <w:t>Ne connait pas la chaussure</w:t>
            </w:r>
          </w:p>
        </w:tc>
        <w:tc>
          <w:tcPr>
            <w:tcW w:w="6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386515" w14:textId="77777777" w:rsidR="0036083F" w:rsidRDefault="0036083F">
            <w:pPr>
              <w:spacing w:after="0" w:line="240" w:lineRule="auto"/>
            </w:pPr>
          </w:p>
        </w:tc>
      </w:tr>
      <w:tr w:rsidR="0036083F" w14:paraId="1FC02D7B" w14:textId="77777777">
        <w:tblPrEx>
          <w:tblCellMar>
            <w:top w:w="0" w:type="dxa"/>
            <w:bottom w:w="0" w:type="dxa"/>
          </w:tblCellMar>
        </w:tblPrEx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A7568F" w14:textId="77777777" w:rsidR="0036083F" w:rsidRDefault="0036083F">
            <w:pPr>
              <w:spacing w:after="0" w:line="240" w:lineRule="auto"/>
            </w:pPr>
          </w:p>
          <w:p w14:paraId="36B07588" w14:textId="77777777" w:rsidR="0036083F" w:rsidRDefault="00045F1A">
            <w:pPr>
              <w:spacing w:after="0" w:line="240" w:lineRule="auto"/>
            </w:pPr>
            <w:r>
              <w:t>Savoir être en plus</w:t>
            </w:r>
          </w:p>
        </w:tc>
        <w:tc>
          <w:tcPr>
            <w:tcW w:w="2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99A41F" w14:textId="77777777" w:rsidR="0036083F" w:rsidRDefault="00045F1A">
            <w:pPr>
              <w:spacing w:after="0" w:line="240" w:lineRule="auto"/>
            </w:pPr>
            <w:r>
              <w:t xml:space="preserve">Bon relationnel, </w:t>
            </w:r>
            <w:proofErr w:type="gramStart"/>
            <w:r>
              <w:t>autonome ,</w:t>
            </w:r>
            <w:proofErr w:type="gramEnd"/>
            <w:r>
              <w:t xml:space="preserve"> dynamique et réactive</w:t>
            </w:r>
          </w:p>
        </w:tc>
        <w:tc>
          <w:tcPr>
            <w:tcW w:w="6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39F833" w14:textId="77777777" w:rsidR="0036083F" w:rsidRDefault="0036083F">
            <w:pPr>
              <w:spacing w:after="0" w:line="240" w:lineRule="auto"/>
            </w:pPr>
          </w:p>
          <w:p w14:paraId="41F3AC8C" w14:textId="77777777" w:rsidR="0036083F" w:rsidRDefault="00045F1A">
            <w:pPr>
              <w:spacing w:after="0" w:line="240" w:lineRule="auto"/>
            </w:pPr>
            <w:r>
              <w:t>2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2F3F8A" w14:textId="77777777" w:rsidR="0036083F" w:rsidRDefault="00045F1A">
            <w:pPr>
              <w:spacing w:after="0" w:line="240" w:lineRule="auto"/>
            </w:pPr>
            <w:r>
              <w:t>Autonome, perfectionniste, disponible et réactive</w:t>
            </w:r>
          </w:p>
        </w:tc>
        <w:tc>
          <w:tcPr>
            <w:tcW w:w="6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A57250" w14:textId="77777777" w:rsidR="0036083F" w:rsidRDefault="0036083F">
            <w:pPr>
              <w:spacing w:after="0" w:line="240" w:lineRule="auto"/>
            </w:pPr>
          </w:p>
          <w:p w14:paraId="151F5775" w14:textId="77777777" w:rsidR="0036083F" w:rsidRDefault="00045F1A">
            <w:pPr>
              <w:spacing w:after="0" w:line="240" w:lineRule="auto"/>
            </w:pPr>
            <w:r>
              <w:t>3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6AE8A9" w14:textId="77777777" w:rsidR="0036083F" w:rsidRDefault="00045F1A">
            <w:pPr>
              <w:spacing w:after="0" w:line="240" w:lineRule="auto"/>
            </w:pPr>
            <w:proofErr w:type="spellStart"/>
            <w:r>
              <w:t>Sense</w:t>
            </w:r>
            <w:proofErr w:type="spellEnd"/>
            <w:r>
              <w:t xml:space="preserve"> du service client</w:t>
            </w:r>
          </w:p>
          <w:p w14:paraId="166C8E56" w14:textId="77777777" w:rsidR="0036083F" w:rsidRDefault="00045F1A">
            <w:pPr>
              <w:spacing w:after="0" w:line="240" w:lineRule="auto"/>
            </w:pPr>
            <w:r>
              <w:t>Bon relationnel et dynamisme</w:t>
            </w:r>
          </w:p>
        </w:tc>
        <w:tc>
          <w:tcPr>
            <w:tcW w:w="6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9D454B" w14:textId="77777777" w:rsidR="0036083F" w:rsidRDefault="0036083F">
            <w:pPr>
              <w:spacing w:after="0" w:line="240" w:lineRule="auto"/>
            </w:pPr>
          </w:p>
          <w:p w14:paraId="75783618" w14:textId="77777777" w:rsidR="0036083F" w:rsidRDefault="00045F1A">
            <w:pPr>
              <w:spacing w:after="0" w:line="240" w:lineRule="auto"/>
            </w:pPr>
            <w:r>
              <w:t>1</w:t>
            </w:r>
          </w:p>
        </w:tc>
      </w:tr>
      <w:tr w:rsidR="0036083F" w14:paraId="7A66937C" w14:textId="77777777">
        <w:tblPrEx>
          <w:tblCellMar>
            <w:top w:w="0" w:type="dxa"/>
            <w:bottom w:w="0" w:type="dxa"/>
          </w:tblCellMar>
        </w:tblPrEx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9D9DC7" w14:textId="77777777" w:rsidR="0036083F" w:rsidRDefault="0036083F">
            <w:pPr>
              <w:spacing w:after="0" w:line="240" w:lineRule="auto"/>
            </w:pPr>
          </w:p>
          <w:p w14:paraId="7BBAA9D1" w14:textId="77777777" w:rsidR="0036083F" w:rsidRDefault="0036083F">
            <w:pPr>
              <w:spacing w:after="0" w:line="240" w:lineRule="auto"/>
            </w:pPr>
          </w:p>
          <w:p w14:paraId="43119E8D" w14:textId="77777777" w:rsidR="0036083F" w:rsidRDefault="00045F1A">
            <w:pPr>
              <w:spacing w:after="0" w:line="240" w:lineRule="auto"/>
            </w:pPr>
            <w:r>
              <w:t>Savoir être en moins</w:t>
            </w:r>
          </w:p>
        </w:tc>
        <w:tc>
          <w:tcPr>
            <w:tcW w:w="2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FC6928" w14:textId="77777777" w:rsidR="0036083F" w:rsidRDefault="00045F1A">
            <w:pPr>
              <w:spacing w:after="0" w:line="240" w:lineRule="auto"/>
            </w:pPr>
            <w:r>
              <w:t xml:space="preserve">Réticente à l’usage du digital </w:t>
            </w:r>
          </w:p>
        </w:tc>
        <w:tc>
          <w:tcPr>
            <w:tcW w:w="6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5AE685" w14:textId="77777777" w:rsidR="0036083F" w:rsidRDefault="0036083F">
            <w:pPr>
              <w:spacing w:after="0" w:line="240" w:lineRule="auto"/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4A3EA1" w14:textId="77777777" w:rsidR="0036083F" w:rsidRDefault="00045F1A">
            <w:pPr>
              <w:spacing w:after="0" w:line="240" w:lineRule="auto"/>
            </w:pPr>
            <w:r>
              <w:t xml:space="preserve">Attitude </w:t>
            </w:r>
            <w:proofErr w:type="spellStart"/>
            <w:proofErr w:type="gramStart"/>
            <w:r>
              <w:t>nonchalente</w:t>
            </w:r>
            <w:proofErr w:type="spellEnd"/>
            <w:r>
              <w:t xml:space="preserve"> ,</w:t>
            </w:r>
            <w:proofErr w:type="gramEnd"/>
            <w:r>
              <w:t xml:space="preserve"> langage familier, peu patiente avec le client </w:t>
            </w:r>
            <w:proofErr w:type="spellStart"/>
            <w:r>
              <w:t>difficle</w:t>
            </w:r>
            <w:proofErr w:type="spellEnd"/>
          </w:p>
        </w:tc>
        <w:tc>
          <w:tcPr>
            <w:tcW w:w="6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5176D0" w14:textId="77777777" w:rsidR="0036083F" w:rsidRDefault="0036083F">
            <w:pPr>
              <w:spacing w:after="0" w:line="240" w:lineRule="auto"/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47D89D" w14:textId="77777777" w:rsidR="0036083F" w:rsidRDefault="00045F1A">
            <w:pPr>
              <w:spacing w:after="0" w:line="240" w:lineRule="auto"/>
            </w:pPr>
            <w:r>
              <w:t>Peu sensible à la démarque</w:t>
            </w:r>
          </w:p>
        </w:tc>
        <w:tc>
          <w:tcPr>
            <w:tcW w:w="6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4DCAB7" w14:textId="77777777" w:rsidR="0036083F" w:rsidRDefault="0036083F">
            <w:pPr>
              <w:spacing w:after="0" w:line="240" w:lineRule="auto"/>
            </w:pPr>
          </w:p>
        </w:tc>
      </w:tr>
      <w:tr w:rsidR="0036083F" w14:paraId="3725FFEC" w14:textId="77777777">
        <w:tblPrEx>
          <w:tblCellMar>
            <w:top w:w="0" w:type="dxa"/>
            <w:bottom w:w="0" w:type="dxa"/>
          </w:tblCellMar>
        </w:tblPrEx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35076A" w14:textId="77777777" w:rsidR="0036083F" w:rsidRDefault="0036083F">
            <w:pPr>
              <w:spacing w:after="0" w:line="240" w:lineRule="auto"/>
            </w:pPr>
          </w:p>
          <w:p w14:paraId="296A41A7" w14:textId="77777777" w:rsidR="0036083F" w:rsidRDefault="00045F1A">
            <w:pPr>
              <w:spacing w:after="0" w:line="240" w:lineRule="auto"/>
            </w:pPr>
            <w:r>
              <w:t>SCORE</w:t>
            </w:r>
          </w:p>
        </w:tc>
        <w:tc>
          <w:tcPr>
            <w:tcW w:w="2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57CD5" w14:textId="77777777" w:rsidR="0036083F" w:rsidRDefault="0036083F">
            <w:pPr>
              <w:spacing w:after="0" w:line="240" w:lineRule="auto"/>
            </w:pP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72D711" w14:textId="77777777" w:rsidR="0036083F" w:rsidRDefault="00045F1A">
            <w:pPr>
              <w:spacing w:after="0" w:line="240" w:lineRule="auto"/>
            </w:pPr>
            <w:r>
              <w:t>13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B15901" w14:textId="77777777" w:rsidR="0036083F" w:rsidRDefault="0036083F">
            <w:pPr>
              <w:spacing w:after="0" w:line="240" w:lineRule="auto"/>
            </w:pP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B04D30" w14:textId="77777777" w:rsidR="0036083F" w:rsidRDefault="00045F1A">
            <w:pPr>
              <w:spacing w:after="0" w:line="240" w:lineRule="auto"/>
            </w:pPr>
            <w:r>
              <w:t>12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8DEB66" w14:textId="77777777" w:rsidR="0036083F" w:rsidRDefault="0036083F">
            <w:pPr>
              <w:spacing w:after="0" w:line="240" w:lineRule="auto"/>
            </w:pP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8C9468" w14:textId="77777777" w:rsidR="0036083F" w:rsidRDefault="00045F1A">
            <w:pPr>
              <w:spacing w:after="0" w:line="240" w:lineRule="auto"/>
            </w:pPr>
            <w:r>
              <w:t>7</w:t>
            </w:r>
          </w:p>
        </w:tc>
      </w:tr>
    </w:tbl>
    <w:p w14:paraId="47D7C5AB" w14:textId="77777777" w:rsidR="0036083F" w:rsidRDefault="0036083F"/>
    <w:p w14:paraId="3BC70F28" w14:textId="02E383F9" w:rsidR="0036083F" w:rsidRDefault="00045F1A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CHOIX JUSTIFIE : je choisis </w:t>
      </w:r>
      <w:r w:rsidR="00D35AFD">
        <w:rPr>
          <w:b/>
          <w:bCs/>
          <w:sz w:val="24"/>
          <w:szCs w:val="24"/>
        </w:rPr>
        <w:t>A</w:t>
      </w:r>
      <w:r>
        <w:rPr>
          <w:b/>
          <w:bCs/>
          <w:sz w:val="24"/>
          <w:szCs w:val="24"/>
        </w:rPr>
        <w:t xml:space="preserve">rnaud qui est le mieux classé sur </w:t>
      </w:r>
      <w:r>
        <w:rPr>
          <w:b/>
          <w:bCs/>
          <w:sz w:val="24"/>
          <w:szCs w:val="24"/>
        </w:rPr>
        <w:t>l’ensemble des critères et qui ne présente aucun point faible.</w:t>
      </w:r>
    </w:p>
    <w:p w14:paraId="6D4AA3C6" w14:textId="53C988E9" w:rsidR="00F55FB5" w:rsidRDefault="00F55FB5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4° - A quelle date doit démarrer la procédure de recrutement</w:t>
      </w:r>
    </w:p>
    <w:p w14:paraId="759636BF" w14:textId="1EFDBDDC" w:rsidR="00F55FB5" w:rsidRPr="00F55FB5" w:rsidRDefault="00F55FB5">
      <w:pPr>
        <w:rPr>
          <w:sz w:val="24"/>
          <w:szCs w:val="24"/>
        </w:rPr>
      </w:pPr>
      <w:r w:rsidRPr="00F55FB5">
        <w:rPr>
          <w:sz w:val="24"/>
          <w:szCs w:val="24"/>
        </w:rPr>
        <w:t xml:space="preserve">La durée est de 24 jours </w:t>
      </w:r>
      <w:proofErr w:type="gramStart"/>
      <w:r w:rsidRPr="00F55FB5">
        <w:rPr>
          <w:sz w:val="24"/>
          <w:szCs w:val="24"/>
        </w:rPr>
        <w:t>ouvrés</w:t>
      </w:r>
      <w:proofErr w:type="gramEnd"/>
      <w:r w:rsidRPr="00F55FB5">
        <w:rPr>
          <w:sz w:val="24"/>
          <w:szCs w:val="24"/>
        </w:rPr>
        <w:t xml:space="preserve"> sauf le week-end et les jours fériés. Donc le démarrage doit se faire le mardi 26 juillet.</w:t>
      </w:r>
    </w:p>
    <w:p w14:paraId="0AAFB47E" w14:textId="77777777" w:rsidR="00F55FB5" w:rsidRDefault="00F55FB5">
      <w:pPr>
        <w:rPr>
          <w:b/>
          <w:bCs/>
          <w:sz w:val="24"/>
          <w:szCs w:val="24"/>
        </w:rPr>
      </w:pPr>
    </w:p>
    <w:p w14:paraId="0369FCAA" w14:textId="77777777" w:rsidR="00162464" w:rsidRDefault="00162464"/>
    <w:sectPr w:rsidR="00162464">
      <w:pgSz w:w="11906" w:h="16838"/>
      <w:pgMar w:top="1417" w:right="1417" w:bottom="1417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4FFF46" w14:textId="77777777" w:rsidR="00045F1A" w:rsidRDefault="00045F1A">
      <w:pPr>
        <w:spacing w:after="0" w:line="240" w:lineRule="auto"/>
      </w:pPr>
      <w:r>
        <w:separator/>
      </w:r>
    </w:p>
  </w:endnote>
  <w:endnote w:type="continuationSeparator" w:id="0">
    <w:p w14:paraId="49E7F047" w14:textId="77777777" w:rsidR="00045F1A" w:rsidRDefault="00045F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6CC5DC" w14:textId="77777777" w:rsidR="00045F1A" w:rsidRDefault="00045F1A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1372FB97" w14:textId="77777777" w:rsidR="00045F1A" w:rsidRDefault="00045F1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36083F"/>
    <w:rsid w:val="00045F1A"/>
    <w:rsid w:val="00162464"/>
    <w:rsid w:val="0036083F"/>
    <w:rsid w:val="007048EB"/>
    <w:rsid w:val="00A04832"/>
    <w:rsid w:val="00D35AFD"/>
    <w:rsid w:val="00F55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1D6466"/>
  <w15:docId w15:val="{E3AC9990-35CF-4E98-B724-C625940E0E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fr-FR" w:eastAsia="en-US" w:bidi="ar-SA"/>
      </w:rPr>
    </w:rPrDefault>
    <w:pPrDefault>
      <w:pPr>
        <w:autoSpaceDN w:val="0"/>
        <w:spacing w:after="160" w:line="247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263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 le bail</dc:creator>
  <dc:description/>
  <cp:lastModifiedBy>denis le bail</cp:lastModifiedBy>
  <cp:revision>4</cp:revision>
  <dcterms:created xsi:type="dcterms:W3CDTF">2022-03-25T19:02:00Z</dcterms:created>
  <dcterms:modified xsi:type="dcterms:W3CDTF">2022-03-25T19:11:00Z</dcterms:modified>
</cp:coreProperties>
</file>